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ADF" w:rsidRDefault="00A8070F">
      <w:pPr>
        <w:pStyle w:val="Standarduser"/>
        <w:rPr>
          <w:b/>
          <w:i/>
          <w:sz w:val="52"/>
          <w:szCs w:val="52"/>
        </w:rPr>
      </w:pPr>
      <w:bookmarkStart w:id="0" w:name="_GoBack"/>
      <w:bookmarkEnd w:id="0"/>
      <w:r>
        <w:rPr>
          <w:b/>
          <w:i/>
          <w:sz w:val="52"/>
          <w:szCs w:val="52"/>
        </w:rPr>
        <w:t xml:space="preserve">  2026.08.31.-09.01.-04.</w:t>
      </w:r>
    </w:p>
    <w:p w:rsidR="00F02ADF" w:rsidRDefault="00F02ADF">
      <w:pPr>
        <w:pStyle w:val="Standarduser"/>
      </w:pPr>
    </w:p>
    <w:p w:rsidR="00F02ADF" w:rsidRDefault="00A8070F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261720</wp:posOffset>
                </wp:positionH>
                <wp:positionV relativeFrom="paragraph">
                  <wp:posOffset>383400</wp:posOffset>
                </wp:positionV>
                <wp:extent cx="9354959" cy="4793040"/>
                <wp:effectExtent l="0" t="0" r="17641" b="7560"/>
                <wp:wrapSquare wrapText="bothSides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7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11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Augusztus 31.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Teljeskiőrlésű kenyér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Góliát szalámi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  <w:rPr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Sárgarépa hasáb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Textbody"/>
                                    <w:spacing w:line="100" w:lineRule="atLeast"/>
                                  </w:pPr>
                                  <w:bookmarkStart w:id="1" w:name="docs-internal-guid-7915fb29-7fff-e86e-1e"/>
                                  <w:bookmarkEnd w:id="1"/>
                                  <w:r>
                                    <w:rPr>
                                      <w:color w:val="000000"/>
                                      <w:sz w:val="28"/>
                                      <w:szCs w:val="16"/>
                                    </w:rPr>
                                    <w:t xml:space="preserve">Zöldborsóleves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line="100" w:lineRule="atLeast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 xml:space="preserve">Bolognai szósz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 xml:space="preserve">Spagetti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Reszelt növényi sajt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Textbody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bookmarkStart w:id="2" w:name="docs-internal-guid-9c77ce48-7fff-8859-f9"/>
                                  <w:bookmarkEnd w:id="2"/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Sertészsír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Textbody"/>
                                    <w:spacing w:after="0" w:line="288" w:lineRule="auto"/>
                                    <w:rPr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Lilahagyma</w:t>
                                  </w:r>
                                </w:p>
                              </w:tc>
                            </w:tr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01.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F02AD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Kenőmájas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Lebbencsleves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Sóskamártás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burgonya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Natúr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Növényi sajtkrém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Kígyóuborka</w:t>
                                  </w:r>
                                </w:p>
                              </w:tc>
                            </w:tr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02.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Corn Flakes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Rizstej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Fokhagymakrémleves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Hentestokány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Zala felvágott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Retek</w:t>
                                  </w:r>
                                </w:p>
                              </w:tc>
                            </w:tr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03.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Vegyes virágméz</w:t>
                                  </w:r>
                                </w:p>
                                <w:p w:rsidR="00F02AD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F02AD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Zsemlekocka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Sárgaborsófőzelék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Sült debreceni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Gépsonka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Paprika</w:t>
                                  </w:r>
                                </w:p>
                              </w:tc>
                            </w:tr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04.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Szelet növényi sajt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Formakenyér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Zöldbableves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F02AD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Zöldséges tengerihal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1,4</w:t>
                                  </w:r>
                                </w:p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Bulgur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Zöldségkrém</w:t>
                                  </w:r>
                                </w:p>
                              </w:tc>
                            </w:tr>
                            <w:tr w:rsidR="00F02AD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F02ADF" w:rsidRDefault="00A8070F">
                                  <w:pPr>
                                    <w:pStyle w:val="Standard"/>
                                    <w:spacing w:after="160" w:line="247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F02ADF" w:rsidRDefault="00F02ADF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position:absolute;margin-left:20.6pt;margin-top:30.2pt;width:736.6pt;height:377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11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Augusztus 31.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Teljeskiőrlésű kenyér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Góliát szalámi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Sárgarépa hasáb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Textbody"/>
                              <w:spacing w:line="100" w:lineRule="atLeast"/>
                            </w:pPr>
                            <w:bookmarkStart w:id="3" w:name="docs-internal-guid-7915fb29-7fff-e86e-1e"/>
                            <w:bookmarkEnd w:id="3"/>
                            <w:r>
                              <w:rPr>
                                <w:color w:val="000000"/>
                                <w:sz w:val="28"/>
                                <w:szCs w:val="16"/>
                              </w:rPr>
                              <w:t xml:space="preserve">Zöldborsóleves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line="100" w:lineRule="atLeast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Bolognai szósz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Spagetti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Reszelt növényi sajt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Textbody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bookmarkStart w:id="4" w:name="docs-internal-guid-9c77ce48-7fff-8859-f9"/>
                            <w:bookmarkEnd w:id="4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Sertészsír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Fehér kenyér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Textbody"/>
                              <w:spacing w:after="0" w:line="288" w:lineRule="auto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Lilahagyma</w:t>
                            </w:r>
                          </w:p>
                        </w:tc>
                      </w:tr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01.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F02AD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Kenőmájas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Lebbencsleves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Sóskamártás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burgonya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Natúr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Növényi sajtkrém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Kígyóuborka</w:t>
                            </w:r>
                          </w:p>
                        </w:tc>
                      </w:tr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02.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Corn Flakes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Rizstej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Fokhagymakrémleves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Hentestokány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Zala felvágott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Retek</w:t>
                            </w:r>
                          </w:p>
                        </w:tc>
                      </w:tr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03.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Vegyes virágméz</w:t>
                            </w:r>
                          </w:p>
                          <w:p w:rsidR="00F02AD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F02AD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Zsemlekocka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Sárgaborsófőzelék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Sült debreceni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Gépsonka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Paprika</w:t>
                            </w:r>
                          </w:p>
                        </w:tc>
                      </w:tr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04.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Szelet növényi sajt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Formakenyér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Zöldbableves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F02AD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Zöldséges tengerihal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1,4</w:t>
                            </w:r>
                          </w:p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Bulgur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Zöldségkrém</w:t>
                            </w:r>
                          </w:p>
                        </w:tc>
                      </w:tr>
                      <w:tr w:rsidR="00F02AD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F02ADF" w:rsidRDefault="00A8070F">
                            <w:pPr>
                              <w:pStyle w:val="Standard"/>
                              <w:spacing w:after="160" w:line="247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F02ADF" w:rsidRDefault="00F02ADF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i/>
          <w:sz w:val="28"/>
          <w:szCs w:val="28"/>
        </w:rPr>
        <w:t xml:space="preserve">Tej, tojás és szójamentes étlap                                                                                                                                 </w:t>
      </w:r>
      <w:r>
        <w:rPr>
          <w:b/>
          <w:i/>
          <w:sz w:val="28"/>
          <w:szCs w:val="28"/>
        </w:rPr>
        <w:t xml:space="preserve">                                                                                           </w:t>
      </w:r>
    </w:p>
    <w:p w:rsidR="00F02ADF" w:rsidRDefault="00F02ADF">
      <w:pPr>
        <w:pStyle w:val="Standarduser"/>
        <w:rPr>
          <w:b/>
          <w:i/>
          <w:sz w:val="28"/>
          <w:szCs w:val="28"/>
        </w:rPr>
      </w:pPr>
    </w:p>
    <w:p w:rsidR="00F02ADF" w:rsidRDefault="00A8070F" w:rsidP="00A8070F">
      <w:pPr>
        <w:pStyle w:val="Standarduser"/>
      </w:pPr>
      <w:r>
        <w:rPr>
          <w:b/>
          <w:i/>
          <w:sz w:val="28"/>
          <w:szCs w:val="28"/>
        </w:rPr>
        <w:t xml:space="preserve">                                                                                                                 </w:t>
      </w:r>
    </w:p>
    <w:p w:rsidR="00F02ADF" w:rsidRDefault="00A8070F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Az étlapváltoztatás </w:t>
      </w:r>
      <w:r>
        <w:rPr>
          <w:i/>
          <w:sz w:val="22"/>
          <w:szCs w:val="22"/>
        </w:rPr>
        <w:t>jogát fenntartjuk</w:t>
      </w:r>
    </w:p>
    <w:p w:rsidR="00A8070F" w:rsidRDefault="00A8070F">
      <w:pPr>
        <w:pStyle w:val="Standarduser"/>
        <w:ind w:left="45"/>
        <w:jc w:val="center"/>
        <w:rPr>
          <w:i/>
          <w:sz w:val="22"/>
          <w:szCs w:val="22"/>
        </w:rPr>
      </w:pPr>
    </w:p>
    <w:p w:rsidR="00A8070F" w:rsidRDefault="00A8070F">
      <w:pPr>
        <w:pStyle w:val="Standarduser"/>
        <w:ind w:left="45"/>
        <w:jc w:val="center"/>
        <w:rPr>
          <w:i/>
          <w:sz w:val="22"/>
          <w:szCs w:val="22"/>
        </w:rPr>
      </w:pPr>
    </w:p>
    <w:p w:rsidR="00A8070F" w:rsidRDefault="00A8070F">
      <w:pPr>
        <w:pStyle w:val="Standarduser"/>
        <w:ind w:left="45"/>
        <w:jc w:val="center"/>
        <w:rPr>
          <w:i/>
          <w:sz w:val="22"/>
          <w:szCs w:val="22"/>
        </w:rPr>
      </w:pPr>
    </w:p>
    <w:p w:rsidR="00A8070F" w:rsidRDefault="00A8070F" w:rsidP="00A8070F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2026.09.07.-11.</w:t>
      </w:r>
    </w:p>
    <w:p w:rsidR="00A8070F" w:rsidRDefault="00A8070F" w:rsidP="00A8070F">
      <w:pPr>
        <w:pStyle w:val="Standarduser"/>
      </w:pP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 étlap</w:t>
      </w:r>
    </w:p>
    <w:p w:rsidR="00A8070F" w:rsidRDefault="00A8070F" w:rsidP="00A8070F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DA6E2" wp14:editId="75982B07">
                <wp:simplePos x="0" y="0"/>
                <wp:positionH relativeFrom="column">
                  <wp:posOffset>261720</wp:posOffset>
                </wp:positionH>
                <wp:positionV relativeFrom="paragraph">
                  <wp:posOffset>392400</wp:posOffset>
                </wp:positionV>
                <wp:extent cx="9354959" cy="3840479"/>
                <wp:effectExtent l="0" t="0" r="17641" b="7621"/>
                <wp:wrapSquare wrapText="bothSides"/>
                <wp:docPr id="2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3840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07.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Csemegeszalámi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Frankfurti 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Burgonyás nudli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Barackíz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 sonka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Kígyóuborka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08.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Teljeskiőrlésű kakaós gabonagolyó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Rizstej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Ivólé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Vadas sertéssült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1,9,10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Fokhagymás felvágott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9.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Tepertőkrém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Póréhagyma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Krumplileves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Paradicsomos káposztafőzelék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Pulyka nuggets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Párizsi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10.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Szamóca lekvár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Fehér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Hagymaleves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Rakott karfiol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Vegaföl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Parasztkolbász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Paradicsom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11.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Növényi vajkrém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Teljes kiőrlésű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Zöldségleves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Tonhalas 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1,4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Szelet növényi sajt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A8070F" w:rsidRDefault="00A8070F" w:rsidP="00A8070F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DA6E2" id="_x0000_s1027" type="#_x0000_t202" style="position:absolute;margin-left:20.6pt;margin-top:30.9pt;width:736.6pt;height:30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07.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Csemegeszalámi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Frankfurti 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Burgonyás nudli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Barackíz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 sonka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Kígyóuborka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08.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Teljeskiőrlésű kakaós gabonagolyó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Rizstej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Ivólé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Vadas sertéssült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1,9,10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Spagetti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Fokhagymás felvágott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9.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Tepertőkrém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Póréhagyma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Krumplileves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Paradicsomos káposztafőzelék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Pulyka nuggets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Párizsi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10.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Szamóca lekvár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Fehér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Hagymaleves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Rakott karfiol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Vegaföl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Parasztkolbász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Paradicsom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11.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Növényi vajkrém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Teljes kiőrlésű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Zöldségleves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Tonhalas 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1,4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Szelet növényi sajt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A8070F" w:rsidRDefault="00A8070F" w:rsidP="00A8070F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 w:rsidP="00A8070F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2026.09.14.-18.</w:t>
      </w:r>
    </w:p>
    <w:p w:rsidR="00A8070F" w:rsidRDefault="00A8070F" w:rsidP="00A8070F">
      <w:pPr>
        <w:pStyle w:val="Standarduser"/>
      </w:pP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 étlap</w:t>
      </w:r>
    </w:p>
    <w:p w:rsidR="00A8070F" w:rsidRDefault="00A8070F" w:rsidP="00A8070F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B01408" wp14:editId="68FD7289">
                <wp:simplePos x="0" y="0"/>
                <wp:positionH relativeFrom="column">
                  <wp:posOffset>139680</wp:posOffset>
                </wp:positionH>
                <wp:positionV relativeFrom="paragraph">
                  <wp:posOffset>392400</wp:posOffset>
                </wp:positionV>
                <wp:extent cx="9476280" cy="4015800"/>
                <wp:effectExtent l="0" t="0" r="10620" b="3750"/>
                <wp:wrapSquare wrapText="bothSides"/>
                <wp:docPr id="3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01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14.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hd w:val="clear" w:color="auto" w:fill="FFFFFF"/>
                                    </w:rPr>
                                    <w:t>Csirkemellsonka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Paradicsomleves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Tarhonyáshús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Csemegeuborka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Turista felvágott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hd w:val="clear" w:color="auto" w:fill="FFFFFF"/>
                                    </w:rPr>
                                    <w:t>Retek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73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15.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Müzli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Rizstej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Székelykáposzta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Füstöltpárizsi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Paprika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00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16.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Főtt virsli, ketchup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Brokkolikrémleves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Tejszínes csirkeragu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Bulgur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Füstölt kolbász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Lenmagos 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Újhagyma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62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17.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Sárgabarackíz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Húsleves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Rakottburgonya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Ecetes cékla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Zalafelvágott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Paradicsom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18.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Növényi sajt  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Karalábéleves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Csőben sült karfiol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Zöldségkrém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A8070F" w:rsidRDefault="00A8070F" w:rsidP="00A8070F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01408" id="_x0000_s1028" type="#_x0000_t202" style="position:absolute;margin-left:11pt;margin-top:30.9pt;width:746.15pt;height:3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14.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hd w:val="clear" w:color="auto" w:fill="FFFFFF"/>
                              </w:rPr>
                              <w:t>Csirkemellsonka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Paradicsomleves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Tarhonyáshús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Csemegeuborka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Turista felvágott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hd w:val="clear" w:color="auto" w:fill="FFFFFF"/>
                              </w:rPr>
                              <w:t>Retek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73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15.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Müzli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Rizstej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Székelykáposzta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Füstöltpárizsi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Paprika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00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16.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Főtt virsli, ketchup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Brokkolikrémleves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Tejszínes csirkeragu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Bulgur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Füstölt kolbász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Lenmagos zsemle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Újhagyma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62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17.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Sárgabarackíz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Fehérkenyér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Húsleves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Rakottburgonya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Ecetes cékla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Zalafelvágott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Paradicsom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18.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Növényi sajt  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Karalábéleves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Csőben sült karfiol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Zöldségkrém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A8070F" w:rsidRDefault="00A8070F" w:rsidP="00A8070F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 w:rsidP="00A8070F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2026.09.21-25.</w:t>
      </w: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 étlap</w:t>
      </w: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</w:p>
    <w:p w:rsidR="00A8070F" w:rsidRDefault="00A8070F" w:rsidP="00A8070F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DBF059" wp14:editId="2FA046FF">
                <wp:simplePos x="0" y="0"/>
                <wp:positionH relativeFrom="column">
                  <wp:posOffset>262800</wp:posOffset>
                </wp:positionH>
                <wp:positionV relativeFrom="paragraph">
                  <wp:posOffset>187200</wp:posOffset>
                </wp:positionV>
                <wp:extent cx="9354959" cy="4295160"/>
                <wp:effectExtent l="0" t="0" r="17641" b="10140"/>
                <wp:wrapSquare wrapText="bothSides"/>
                <wp:docPr id="6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29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9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21.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Csirkemellsonka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Nyírségi gombócleves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Lekváros 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Soproni felvágott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22.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Növényi sajtkrém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Almaszósz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burgonya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Natúr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Paprikás szalámi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Retekhasáb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23.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Dzsungelmüzli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Rizstej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Zellerkrémleves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Bakonyi sertésragu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Bulgur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24.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Baromfi párizsi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Sokmagos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Gyümölcsleves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Zöldborsófőzelék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virsli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Padlizsánkrém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Lilahagyma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25.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Szamóca lekvár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Magyaros gombaleves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Növényiajtos vegafölös 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Szelet növényi sajt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A8070F" w:rsidRDefault="00A8070F" w:rsidP="00A8070F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BF059" id="_x0000_s1029" type="#_x0000_t202" style="position:absolute;margin-left:20.7pt;margin-top:14.75pt;width:736.6pt;height:33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9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21.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Csirkemellsonka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Nyírségi gombócleves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Lekváros 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Soproni felvágott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22.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Növényi sajtkrém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Almaszósz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burgonya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Natúr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Paprikás szalámi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Retekhasáb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23.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Dzsungelmüzli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Rizstej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Zellerkrémleves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Bakonyi sertésragu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Bulgur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24.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Baromfi párizsi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Sokmagos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Gyümölcsleves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Zöldborsófőzelék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virsli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Padlizsánkrém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Lilahagyma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25.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Szamóca lekvár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Magyaros gombaleves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Növényiajtos vegafölös spagetti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Szelet növényi sajt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A8070F" w:rsidRDefault="00A8070F" w:rsidP="00A8070F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>
      <w:pPr>
        <w:pStyle w:val="Standarduser"/>
        <w:ind w:left="45"/>
        <w:jc w:val="center"/>
      </w:pPr>
    </w:p>
    <w:p w:rsidR="00A8070F" w:rsidRDefault="00A8070F" w:rsidP="00A8070F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2026.09.28.-10.02.</w:t>
      </w:r>
    </w:p>
    <w:p w:rsidR="00A8070F" w:rsidRDefault="00A8070F" w:rsidP="00A8070F">
      <w:pPr>
        <w:pStyle w:val="Standarduser"/>
      </w:pPr>
    </w:p>
    <w:p w:rsidR="00A8070F" w:rsidRDefault="00A8070F" w:rsidP="00A8070F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 étlap</w:t>
      </w:r>
    </w:p>
    <w:p w:rsidR="00A8070F" w:rsidRDefault="00A8070F" w:rsidP="00A8070F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98CA0B" wp14:editId="098BCE0F">
                <wp:simplePos x="0" y="0"/>
                <wp:positionH relativeFrom="column">
                  <wp:posOffset>262800</wp:posOffset>
                </wp:positionH>
                <wp:positionV relativeFrom="paragraph">
                  <wp:posOffset>187200</wp:posOffset>
                </wp:positionV>
                <wp:extent cx="9354959" cy="4295160"/>
                <wp:effectExtent l="0" t="0" r="17641" b="10140"/>
                <wp:wrapSquare wrapText="bothSides"/>
                <wp:docPr id="5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29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28.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 sonka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Gulyásleves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Krumplistészta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Csemegeuborka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Csicseriborsó krém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29.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Párizsi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Csirkeraguleves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Tökfőzelék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Fasírtgolyó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Góliát szalámi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Teljeskiőrlésű 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30.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Zellerkrémleves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Kolbászos paprikáskrumpli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Céklasaláta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Kópé szelet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01.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Sárgabaracklekvár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Karfiolleves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Rizseshús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Káposztasaláta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Növényi sajt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Sokmagos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Sárgarépahasáb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02.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Müzli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Rizstej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Almaleves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Ketchupos penne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dupla növényi sajttal</w:t>
                                  </w:r>
                                </w:p>
                                <w:p w:rsidR="00A8070F" w:rsidRDefault="00A8070F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Növényi sajtkrém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A8070F" w:rsidRDefault="00A8070F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Kígyóuborka</w:t>
                                  </w:r>
                                </w:p>
                              </w:tc>
                            </w:tr>
                            <w:tr w:rsidR="00A8070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A8070F" w:rsidRDefault="00A8070F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A8070F" w:rsidRDefault="00A8070F" w:rsidP="00A8070F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8CA0B" id="_x0000_s1030" type="#_x0000_t202" style="position:absolute;margin-left:20.7pt;margin-top:14.75pt;width:736.6pt;height:33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28.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 sonka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Gulyásleves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Krumplistészta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Csemegeuborka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Csicseriborsó krém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29.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Párizsi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Csirkeraguleves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Tökfőzelék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Fasírtgolyó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Góliát szalámi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Teljeskiőrlésű kenyér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30.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Zellerkrémleves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Kolbászos paprikáskrumpli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Céklasaláta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Kópé szelet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Zsemle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01.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Sárgabaracklekvár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Karfiolleves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Rizseshús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Káposztasaláta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Növényi sajt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Sokmagos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Sárgarépahasáb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02.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Müzli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Rizstej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Almaleves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Ketchupos penne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dupla növényi sajttal</w:t>
                            </w:r>
                          </w:p>
                          <w:p w:rsidR="00A8070F" w:rsidRDefault="00A8070F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Növényi sajtkrém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A8070F" w:rsidRDefault="00A8070F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Kígyóuborka</w:t>
                            </w:r>
                          </w:p>
                        </w:tc>
                      </w:tr>
                      <w:tr w:rsidR="00A8070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A8070F" w:rsidRDefault="00A8070F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A8070F" w:rsidRDefault="00A8070F" w:rsidP="00A8070F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8070F" w:rsidRDefault="00A8070F">
      <w:pPr>
        <w:pStyle w:val="Standarduser"/>
        <w:ind w:left="45"/>
        <w:jc w:val="center"/>
      </w:pPr>
    </w:p>
    <w:sectPr w:rsidR="00A8070F">
      <w:pgSz w:w="16838" w:h="11906" w:orient="landscape"/>
      <w:pgMar w:top="680" w:right="680" w:bottom="6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8070F">
      <w:r>
        <w:separator/>
      </w:r>
    </w:p>
  </w:endnote>
  <w:endnote w:type="continuationSeparator" w:id="0">
    <w:p w:rsidR="00000000" w:rsidRDefault="00A8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8070F">
      <w:r>
        <w:rPr>
          <w:color w:val="000000"/>
        </w:rPr>
        <w:separator/>
      </w:r>
    </w:p>
  </w:footnote>
  <w:footnote w:type="continuationSeparator" w:id="0">
    <w:p w:rsidR="00000000" w:rsidRDefault="00A80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02ADF"/>
    <w:rsid w:val="00A8070F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25CA77"/>
  <w15:docId w15:val="{C9F1CFB3-5B9F-4BCF-9335-47D9A120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"/>
    <w:rPr>
      <w:rFonts w:cs="Mangal"/>
    </w:rPr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Kpalrs1">
    <w:name w:val="Képaláírás1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Cmsor11">
    <w:name w:val="Címsor 11"/>
    <w:basedOn w:val="Standarduser"/>
    <w:next w:val="Standarduser"/>
    <w:pPr>
      <w:keepNext/>
    </w:pPr>
    <w:rPr>
      <w:b/>
      <w:sz w:val="24"/>
    </w:rPr>
  </w:style>
  <w:style w:type="paragraph" w:styleId="Cm">
    <w:name w:val="Title"/>
    <w:basedOn w:val="Standarduser"/>
    <w:next w:val="Alcm"/>
    <w:pPr>
      <w:jc w:val="center"/>
    </w:pPr>
    <w:rPr>
      <w:sz w:val="28"/>
    </w:rPr>
  </w:style>
  <w:style w:type="paragraph" w:styleId="Alcm">
    <w:name w:val="Subtitle"/>
    <w:basedOn w:val="Headinguser"/>
    <w:next w:val="Textbodyuser"/>
    <w:pPr>
      <w:jc w:val="center"/>
    </w:pPr>
    <w:rPr>
      <w:i/>
      <w:iCs/>
    </w:rPr>
  </w:style>
  <w:style w:type="paragraph" w:customStyle="1" w:styleId="Framecontentsuser">
    <w:name w:val="Frame contents (user)"/>
    <w:basedOn w:val="Textbodyuser"/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lfej">
    <w:name w:val="header"/>
    <w:basedOn w:val="Standard"/>
    <w:rPr>
      <w:rFonts w:cs="Mangal"/>
      <w:szCs w:val="21"/>
    </w:rPr>
  </w:style>
  <w:style w:type="paragraph" w:styleId="llb">
    <w:name w:val="footer"/>
    <w:basedOn w:val="Standard"/>
    <w:rPr>
      <w:rFonts w:cs="Mangal"/>
      <w:szCs w:val="21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&#233;tlapbosco25090105%20(1).odt/Normal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Napok</vt:lpstr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Napok</dc:title>
  <dc:creator>tan</dc:creator>
  <cp:lastModifiedBy>Gazda</cp:lastModifiedBy>
  <cp:revision>2</cp:revision>
  <cp:lastPrinted>2026-08-27T05:58:00Z</cp:lastPrinted>
  <dcterms:created xsi:type="dcterms:W3CDTF">2026-08-27T08:37:00Z</dcterms:created>
  <dcterms:modified xsi:type="dcterms:W3CDTF">2026-08-27T08:37:00Z</dcterms:modified>
</cp:coreProperties>
</file>