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F74" w:rsidRDefault="00473B4C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  2026.08.31.-09.01.-04.</w:t>
      </w:r>
    </w:p>
    <w:p w:rsidR="00164F74" w:rsidRDefault="00164F74">
      <w:pPr>
        <w:pStyle w:val="Standarduser"/>
      </w:pPr>
    </w:p>
    <w:p w:rsidR="00164F74" w:rsidRDefault="00473B4C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261720</wp:posOffset>
                </wp:positionH>
                <wp:positionV relativeFrom="paragraph">
                  <wp:posOffset>383400</wp:posOffset>
                </wp:positionV>
                <wp:extent cx="9354959" cy="4793040"/>
                <wp:effectExtent l="0" t="0" r="17641" b="7560"/>
                <wp:wrapSquare wrapText="bothSides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79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11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Augusztus 31.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Teljeskiőrlésű kenyér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Góliát szalámi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Sárgarépa hasáb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Textbody"/>
                                    <w:spacing w:line="100" w:lineRule="atLeast"/>
                                  </w:pPr>
                                  <w:bookmarkStart w:id="0" w:name="docs-internal-guid-7915fb29-7fff-e86e-1e"/>
                                  <w:bookmarkEnd w:id="0"/>
                                  <w:r>
                                    <w:rPr>
                                      <w:color w:val="000000"/>
                                      <w:sz w:val="28"/>
                                      <w:szCs w:val="16"/>
                                    </w:rPr>
                                    <w:t xml:space="preserve">Zöldborsóleves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line="100" w:lineRule="atLeast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 xml:space="preserve">Bolognai szósz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 xml:space="preserve">Spagetti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Reszelt sajt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Textbody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bookmarkStart w:id="1" w:name="docs-internal-guid-9c77ce48-7fff-8859-f9"/>
                                  <w:bookmarkEnd w:id="1"/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Sertészsír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Textbody"/>
                                    <w:spacing w:after="0" w:line="288" w:lineRule="auto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</w:rPr>
                                    <w:t>Lilahagyma</w:t>
                                  </w:r>
                                </w:p>
                              </w:tc>
                            </w:tr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01.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164F74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Ökörszem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Lebbencsleves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bookmarkStart w:id="2" w:name="_GoBack"/>
                                  <w:bookmarkEnd w:id="2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Sóskamártás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burgonya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Natúr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Kígyóuborka</w:t>
                                  </w:r>
                                </w:p>
                              </w:tc>
                            </w:tr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02.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Corn Flakes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Fokhagymakrémleves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Levesgyöngy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Hentestokány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Zala felvágott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Retek</w:t>
                                  </w:r>
                                </w:p>
                              </w:tc>
                            </w:tr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03.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Vegyes virágméz</w:t>
                                  </w:r>
                                </w:p>
                                <w:p w:rsidR="00164F74" w:rsidRDefault="00473B4C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164F74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Zsemlekocka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Sárgaborsófőzelék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Sült debreceni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Gépsonka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Császárzsemle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Paprika</w:t>
                                  </w:r>
                                </w:p>
                              </w:tc>
                            </w:tr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04.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Szelet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Zöldbableves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164F74" w:rsidRDefault="00473B4C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Sajttal töltött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rántotthal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1,4,7,9</w:t>
                                  </w:r>
                                </w:p>
                                <w:p w:rsidR="00164F74" w:rsidRDefault="00473B4C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Tartármártás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3,7,10</w:t>
                                  </w:r>
                                </w:p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Bulgur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Pizzás csiga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164F74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164F74" w:rsidRDefault="00473B4C">
                                  <w:pPr>
                                    <w:pStyle w:val="Standard"/>
                                    <w:spacing w:after="160" w:line="247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.Puhatestűek</w:t>
                                  </w:r>
                                </w:p>
                              </w:tc>
                            </w:tr>
                          </w:tbl>
                          <w:p w:rsidR="00164F74" w:rsidRDefault="00164F74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position:absolute;margin-left:20.6pt;margin-top:30.2pt;width:736.6pt;height:377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11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Augusztus 31.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Teljeskiőrlésű kenyér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Góliát szalámi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Sárgarépa hasáb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Textbody"/>
                              <w:spacing w:line="100" w:lineRule="atLeast"/>
                            </w:pPr>
                            <w:bookmarkStart w:id="3" w:name="docs-internal-guid-7915fb29-7fff-e86e-1e"/>
                            <w:bookmarkEnd w:id="3"/>
                            <w:r>
                              <w:rPr>
                                <w:color w:val="000000"/>
                                <w:sz w:val="28"/>
                                <w:szCs w:val="16"/>
                              </w:rPr>
                              <w:t xml:space="preserve">Zöldborsóleves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line="100" w:lineRule="atLeast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Bolognai szósz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Spagetti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Reszelt sajt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Textbody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bookmarkStart w:id="4" w:name="docs-internal-guid-9c77ce48-7fff-8859-f9"/>
                            <w:bookmarkEnd w:id="4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Sertészsír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Fehér kenyér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Textbody"/>
                              <w:spacing w:after="0" w:line="288" w:lineRule="auto"/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Lilahagyma</w:t>
                            </w:r>
                          </w:p>
                        </w:tc>
                      </w:tr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01.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164F74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Ökörszem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Lebbencsleves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bookmarkStart w:id="5" w:name="_GoBack"/>
                            <w:bookmarkEnd w:id="5"/>
                            <w:r>
                              <w:rPr>
                                <w:sz w:val="28"/>
                                <w:szCs w:val="28"/>
                              </w:rPr>
                              <w:t xml:space="preserve">Sóskamártás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burgonya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Natúr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Kígyóuborka</w:t>
                            </w:r>
                          </w:p>
                        </w:tc>
                      </w:tr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02.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Corn Flakes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Fokhagymakrémleves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Levesgyöngy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Hentestokány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Zala felvágott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Retek</w:t>
                            </w:r>
                          </w:p>
                        </w:tc>
                      </w:tr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03.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Vegyes virágméz</w:t>
                            </w:r>
                          </w:p>
                          <w:p w:rsidR="00164F74" w:rsidRDefault="00473B4C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164F74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Zsemlekocka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Sárgaborsófőzelék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Sült debreceni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Gépsonka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Császárzsemle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Paprika</w:t>
                            </w:r>
                          </w:p>
                        </w:tc>
                      </w:tr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04.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Szelet 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Zöldbableves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164F74" w:rsidRDefault="00473B4C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Sajttal töltött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rántotthal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1,4,7,9</w:t>
                            </w:r>
                          </w:p>
                          <w:p w:rsidR="00164F74" w:rsidRDefault="00473B4C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Tartármártás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3,7,10</w:t>
                            </w:r>
                          </w:p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Bulgur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Pizzás csiga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164F74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164F74" w:rsidRDefault="00473B4C">
                            <w:pPr>
                              <w:pStyle w:val="Standard"/>
                              <w:spacing w:after="160" w:line="247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.Puhatestűek</w:t>
                            </w:r>
                          </w:p>
                        </w:tc>
                      </w:tr>
                    </w:tbl>
                    <w:p w:rsidR="00164F74" w:rsidRDefault="00164F74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i/>
          <w:sz w:val="28"/>
          <w:szCs w:val="28"/>
        </w:rPr>
        <w:t xml:space="preserve">Don Bosco óvoda                                                                                                                                                                                                                            </w:t>
      </w:r>
    </w:p>
    <w:p w:rsidR="00164F74" w:rsidRDefault="00164F74">
      <w:pPr>
        <w:pStyle w:val="Standarduser"/>
        <w:rPr>
          <w:b/>
          <w:i/>
          <w:sz w:val="28"/>
          <w:szCs w:val="28"/>
        </w:rPr>
      </w:pPr>
    </w:p>
    <w:p w:rsidR="00541A60" w:rsidRDefault="00473B4C" w:rsidP="00541A60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</w:t>
      </w:r>
    </w:p>
    <w:p w:rsidR="00164F74" w:rsidRDefault="00473B4C" w:rsidP="00541A60">
      <w:pPr>
        <w:pStyle w:val="Standarduser"/>
        <w:rPr>
          <w:i/>
          <w:sz w:val="22"/>
          <w:szCs w:val="22"/>
        </w:rPr>
      </w:pPr>
      <w:r>
        <w:rPr>
          <w:b/>
          <w:i/>
          <w:sz w:val="28"/>
          <w:szCs w:val="28"/>
        </w:rPr>
        <w:t xml:space="preserve">       </w:t>
      </w:r>
      <w:r>
        <w:rPr>
          <w:i/>
          <w:sz w:val="22"/>
          <w:szCs w:val="22"/>
        </w:rPr>
        <w:t>Az étlapváltoztatás jogát fenntartjuk</w:t>
      </w:r>
    </w:p>
    <w:p w:rsidR="00541A60" w:rsidRDefault="00541A60" w:rsidP="00541A60">
      <w:pPr>
        <w:pStyle w:val="Standarduser"/>
        <w:rPr>
          <w:i/>
          <w:sz w:val="22"/>
          <w:szCs w:val="22"/>
        </w:rPr>
      </w:pPr>
    </w:p>
    <w:p w:rsidR="00541A60" w:rsidRDefault="00541A60" w:rsidP="00541A60">
      <w:pPr>
        <w:pStyle w:val="Standarduser"/>
        <w:rPr>
          <w:i/>
          <w:sz w:val="22"/>
          <w:szCs w:val="22"/>
        </w:rPr>
      </w:pPr>
    </w:p>
    <w:p w:rsidR="00541A60" w:rsidRDefault="00541A60" w:rsidP="00541A60">
      <w:pPr>
        <w:pStyle w:val="Standarduser"/>
        <w:rPr>
          <w:i/>
          <w:sz w:val="22"/>
          <w:szCs w:val="22"/>
        </w:rPr>
      </w:pPr>
    </w:p>
    <w:p w:rsidR="00541A60" w:rsidRDefault="00541A60" w:rsidP="00541A60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2026.09.07.-11.</w: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óvoda</w:t>
      </w:r>
    </w:p>
    <w:p w:rsidR="00541A60" w:rsidRDefault="00541A60" w:rsidP="00541A60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35624" wp14:editId="0DEC7AE6">
                <wp:simplePos x="0" y="0"/>
                <wp:positionH relativeFrom="column">
                  <wp:posOffset>261720</wp:posOffset>
                </wp:positionH>
                <wp:positionV relativeFrom="paragraph">
                  <wp:posOffset>392400</wp:posOffset>
                </wp:positionV>
                <wp:extent cx="9354959" cy="3840479"/>
                <wp:effectExtent l="0" t="0" r="17641" b="7621"/>
                <wp:wrapSquare wrapText="bothSides"/>
                <wp:docPr id="2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3840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07.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Sajtosleveles rúd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1,3,7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Frankfurti 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Burgonyás nudli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Barackíz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 sonka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Kígyóuborka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08.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Teljeskiőrlésű kakaós gabonagolyó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Ivólé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Vadas sertéssült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1,7,9,10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Fokhagymás felvágott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9.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Tepertőkrém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Póréhagyma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Krumplileves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Paradicsomos káposztafőzelék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Pulyka nuggets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1,6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Mackó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10.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Szamóca lekvár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Fehér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Hagymaleves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Rakott karfiol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Tejföl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Parasztkolbász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Paradicsom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11.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Zöldfűszeres vajkrém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Teljes kiőrlésű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Zöldségleves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Túrós 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perec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541A60" w:rsidRDefault="00541A60" w:rsidP="00541A60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35624" id="_x0000_s1027" type="#_x0000_t202" style="position:absolute;margin-left:20.6pt;margin-top:30.9pt;width:736.6pt;height:302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07.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Sajtosleveles rúd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1,3,7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Frankfurti 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Burgonyás nudli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Barackíz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 sonka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Kígyóuborka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08.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Teljeskiőrlésű kakaós gabonagolyó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Ivólé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Vadas sertéssült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1,7,9,10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Spagetti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Fokhagymás felvágott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9.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Tepertőkrém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Póréhagyma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Krumplileves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Paradicsomos káposztafőzelék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Pulyka nuggets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1,6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Mackó 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10.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Szamóca lekvár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Fehér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Hagymaleves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Rakott karfiol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Tejföl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Parasztkolbász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Paradicsom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11.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Zöldfűszeres vajkrém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Teljes kiőrlésű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Zöldségleves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Túrós 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perec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541A60" w:rsidRDefault="00541A60" w:rsidP="00541A60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  <w:r>
        <w:rPr>
          <w:i/>
          <w:sz w:val="22"/>
          <w:szCs w:val="22"/>
        </w:rPr>
        <w:t>Az étlapváltoztatás jogát fenntartjuk</w: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2026.09.14.-18.</w: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óvoda</w:t>
      </w:r>
    </w:p>
    <w:p w:rsidR="00541A60" w:rsidRDefault="00541A60" w:rsidP="00541A60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E7A13C" wp14:editId="17217575">
                <wp:simplePos x="0" y="0"/>
                <wp:positionH relativeFrom="column">
                  <wp:posOffset>139680</wp:posOffset>
                </wp:positionH>
                <wp:positionV relativeFrom="paragraph">
                  <wp:posOffset>392400</wp:posOffset>
                </wp:positionV>
                <wp:extent cx="9476280" cy="4015800"/>
                <wp:effectExtent l="0" t="0" r="10620" b="3750"/>
                <wp:wrapSquare wrapText="bothSides"/>
                <wp:docPr id="3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01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14.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hd w:val="clear" w:color="auto" w:fill="FFFFFF"/>
                                    </w:rPr>
                                    <w:t xml:space="preserve">Ízeslevél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1,3,7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Paradicsomleves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Tarhonyáshús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Csemegeuborka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Turista felvágott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hd w:val="clear" w:color="auto" w:fill="FFFFFF"/>
                                    </w:rPr>
                                    <w:t>Retek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05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15.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Füstöltpárizsi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Tojásleves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Székelykáposzta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Mackósajt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Rozsos stangli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1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16.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Főtt virsli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Ketchup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Brokkolikrémleves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Tejszínes csirkeragu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Bulgur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Körözött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Lenmagos 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Újhagyma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17.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Sárgabarackíz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Húsleves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Rakottburgonya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Ecetes cékla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Főtt tojás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>Paradicsom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t xml:space="preserve">Császárzsemle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18.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Trappista sajt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Karalábéleves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1,7,9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Párolt rizs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Tartármártás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10,3,7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Sajtos pogácsa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541A60" w:rsidRDefault="00541A60" w:rsidP="00541A60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7A13C" id="_x0000_s1028" type="#_x0000_t202" style="position:absolute;margin-left:11pt;margin-top:30.9pt;width:746.15pt;height:3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14.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hd w:val="clear" w:color="auto" w:fill="FFFFFF"/>
                              </w:rPr>
                              <w:t xml:space="preserve">Ízeslevél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1,3,7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Paradicsomleves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Tarhonyáshús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Csemegeuborka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Turista felvágott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hd w:val="clear" w:color="auto" w:fill="FFFFFF"/>
                              </w:rPr>
                              <w:t>Retek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05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15.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Füstöltpárizsi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Tojásleves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Székelykáposzta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Mackósajt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Rozsos stangli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1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16.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Főtt virsli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Ketchup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Brokkolikrémleves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Tejszínes csirkeragu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Bulgur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Körözött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Lenmagos zsemle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Újhagyma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17.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Sárgabarackíz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Fehérkenyér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Húsleves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Rakottburgonya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Ecetes cékla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Főtt tojás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>Paradicsom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Császárzsemle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18.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Trappista sajt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Karalábéleves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1,7,9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Rántottsajt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Párolt rizs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Tartármártás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10,3,7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Sajtos pogácsa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1,3,7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541A60" w:rsidRDefault="00541A60" w:rsidP="00541A60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  <w:r>
        <w:rPr>
          <w:i/>
          <w:sz w:val="22"/>
          <w:szCs w:val="22"/>
        </w:rPr>
        <w:t>Az étlapváltoztatás jogát fenntartjuk</w: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2026.09.21-25.</w:t>
      </w: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óvoda</w:t>
      </w: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</w:p>
    <w:p w:rsidR="00541A60" w:rsidRDefault="00541A60" w:rsidP="00541A60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91662" wp14:editId="1F4C7217">
                <wp:simplePos x="0" y="0"/>
                <wp:positionH relativeFrom="column">
                  <wp:posOffset>262800</wp:posOffset>
                </wp:positionH>
                <wp:positionV relativeFrom="paragraph">
                  <wp:posOffset>187200</wp:posOffset>
                </wp:positionV>
                <wp:extent cx="9354959" cy="4295160"/>
                <wp:effectExtent l="0" t="0" r="17641" b="10140"/>
                <wp:wrapSquare wrapText="bothSides"/>
                <wp:docPr id="4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29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9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21.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Csirkemellsonka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Nyírségi gombócleves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Mákosguba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Vanília sodó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Virslis croissant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22.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Almaszósz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burgonya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Natúr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Paprikás szalámi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Retekhasáb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23.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Dzsungelmüzli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Zellerkrémleves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Bakonyi sertésragu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Bulgur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Császár zsemle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24.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Baromfi párizsi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Sokmagos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Gyümölcsleves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Zöldborsófőzelék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virsli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Padlizsánkrém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Lilahagyma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25.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Szamóca lekvár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Magyaros gombaleves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Sajtos tejfölös 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Pizza szelet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541A60" w:rsidRDefault="00541A60" w:rsidP="00541A60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91662" id="_x0000_s1029" type="#_x0000_t202" style="position:absolute;margin-left:20.7pt;margin-top:14.75pt;width:736.6pt;height:33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9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21.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Csirkemellsonka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Nyírségi gombócleves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Mákosguba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Vanília sodó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Virslis croissant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22.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Almaszósz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burgonya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Natúr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Paprikás szalámi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Retekhasáb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23.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Dzsungelmüzli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Zellerkrémleves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Bakonyi sertésragu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Bulgur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Császár zsemle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24.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Baromfi párizsi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Sokmagos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Gyümölcsleves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Zöldborsófőzelék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virsli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Padlizsánkrém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Lilahagyma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25.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Szamóca lekvár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Magyaros gombaleves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Sajtos tejfölös spagetti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Pizza szelet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541A60" w:rsidRDefault="00541A60" w:rsidP="00541A60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  <w:r>
        <w:rPr>
          <w:i/>
          <w:sz w:val="22"/>
          <w:szCs w:val="22"/>
        </w:rPr>
        <w:t>Az étlapváltoztatás jogát fenntartjuk</w: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2026.09.28.-10.02.</w:t>
      </w:r>
    </w:p>
    <w:p w:rsidR="00541A60" w:rsidRDefault="00541A60" w:rsidP="00541A60">
      <w:pPr>
        <w:pStyle w:val="Standarduser"/>
      </w:pP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Don Bosco óvoda</w:t>
      </w:r>
    </w:p>
    <w:p w:rsidR="00541A60" w:rsidRDefault="00541A60" w:rsidP="00541A60">
      <w:pPr>
        <w:pStyle w:val="Standarduser"/>
        <w:rPr>
          <w:b/>
          <w:i/>
          <w:sz w:val="28"/>
          <w:szCs w:val="28"/>
        </w:rPr>
      </w:pPr>
    </w:p>
    <w:p w:rsidR="00541A60" w:rsidRDefault="00541A60" w:rsidP="00541A60">
      <w:pPr>
        <w:pStyle w:val="Standarduser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B7ADA8" wp14:editId="4C8DC4D2">
                <wp:simplePos x="0" y="0"/>
                <wp:positionH relativeFrom="column">
                  <wp:posOffset>262800</wp:posOffset>
                </wp:positionH>
                <wp:positionV relativeFrom="paragraph">
                  <wp:posOffset>187200</wp:posOffset>
                </wp:positionV>
                <wp:extent cx="9354959" cy="4295160"/>
                <wp:effectExtent l="0" t="0" r="17641" b="10140"/>
                <wp:wrapSquare wrapText="bothSides"/>
                <wp:docPr id="5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4959" cy="429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28.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Csirkemell sonka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Gulyásleves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Krumplistészta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Csemegeuborka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Füstöltsajtos croissant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29.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Majonézes párizsisaláta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3,7,10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Májgaluskaleves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Tökfőzelék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Fasírtgolyó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Góliát szalámi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Teljeskiőrlésű kenyér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Paradicsom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Szeptember 30.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Tönköly-rozsos stangli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1,7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Zellerkrémleves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1,7,9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Kolbászos paprikáskrumpli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Céklasaláta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Kópé szelet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Zsemle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>Paprika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01.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Sárgabaracklekvár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Karfiolleves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Rizseshús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Káposztasaláta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Trappista sajt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Sokmagos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Sárgarépahasáb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02.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Sajtkrém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Rubin 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Kígyóuborka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Almaleves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Ketchupos penne, dupla sajttal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  <w:p w:rsidR="00541A60" w:rsidRDefault="00541A60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Mákos búrkifli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1,3,7</w:t>
                                  </w:r>
                                </w:p>
                              </w:tc>
                            </w:tr>
                            <w:tr w:rsidR="00541A60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:rsidR="00541A60" w:rsidRDefault="00541A60">
                                  <w:pPr>
                                    <w:pStyle w:val="Standard"/>
                                    <w:spacing w:after="160" w:line="251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:rsidR="00541A60" w:rsidRDefault="00541A60" w:rsidP="00541A60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7ADA8" id="_x0000_s1030" type="#_x0000_t202" style="position:absolute;margin-left:20.7pt;margin-top:14.75pt;width:736.6pt;height:33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28.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Csirkemell sonka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Gulyásleves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Krumplistészta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Csemegeuborka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Füstöltsajtos croissant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29.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Majonézes párizsisaláta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3,7,10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Májgaluskaleves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Tökfőzelék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Fasírtgolyó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Góliát szalámi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Teljeskiőrlésű kenyér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Paradicsom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Szeptember 30.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Tönköly-rozsos stangli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1,7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Zellerkrémleves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1,7,9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Kolbászos paprikáskrumpli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Céklasaláta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Kópé szelet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Zsemle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Paprika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01.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Sárgabaracklekvár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Karfiolleves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Rizseshús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Káposztasaláta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Trappista sajt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Sokmagos 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Sárgarépahasáb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02.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Sajtkrém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Rubin 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Kígyóuborka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Almaleves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Ketchupos penne, dupla sajttal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  <w:p w:rsidR="00541A60" w:rsidRDefault="00541A60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Mákos búrkifli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1,3,7</w:t>
                            </w:r>
                          </w:p>
                        </w:tc>
                      </w:tr>
                      <w:tr w:rsidR="00541A60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:rsidR="00541A60" w:rsidRDefault="00541A60">
                            <w:pPr>
                              <w:pStyle w:val="Standard"/>
                              <w:spacing w:after="160" w:line="251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:rsidR="00541A60" w:rsidRDefault="00541A60" w:rsidP="00541A60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1A60" w:rsidRDefault="00541A60" w:rsidP="00541A60">
      <w:pPr>
        <w:pStyle w:val="Standarduser"/>
      </w:pPr>
      <w:r>
        <w:rPr>
          <w:i/>
          <w:sz w:val="22"/>
          <w:szCs w:val="22"/>
        </w:rPr>
        <w:t>Az étlapváltoztatás jogát fenntartjuk</w:t>
      </w:r>
    </w:p>
    <w:sectPr w:rsidR="00541A60">
      <w:pgSz w:w="16838" w:h="11906" w:orient="landscape"/>
      <w:pgMar w:top="680" w:right="680" w:bottom="6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73B4C">
      <w:r>
        <w:separator/>
      </w:r>
    </w:p>
  </w:endnote>
  <w:endnote w:type="continuationSeparator" w:id="0">
    <w:p w:rsidR="00000000" w:rsidRDefault="0047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73B4C">
      <w:r>
        <w:rPr>
          <w:color w:val="000000"/>
        </w:rPr>
        <w:separator/>
      </w:r>
    </w:p>
  </w:footnote>
  <w:footnote w:type="continuationSeparator" w:id="0">
    <w:p w:rsidR="00000000" w:rsidRDefault="00473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64F74"/>
    <w:rsid w:val="00164F74"/>
    <w:rsid w:val="00473B4C"/>
    <w:rsid w:val="0054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B47F64"/>
  <w15:docId w15:val="{BCEED09C-994B-485B-97DD-0BFA8223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"/>
    <w:rPr>
      <w:rFonts w:cs="Mangal"/>
    </w:rPr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Kpalrs1">
    <w:name w:val="Képaláírás1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Cmsor11">
    <w:name w:val="Címsor 11"/>
    <w:basedOn w:val="Standarduser"/>
    <w:next w:val="Standarduser"/>
    <w:pPr>
      <w:keepNext/>
    </w:pPr>
    <w:rPr>
      <w:b/>
      <w:sz w:val="24"/>
    </w:rPr>
  </w:style>
  <w:style w:type="paragraph" w:styleId="Cm">
    <w:name w:val="Title"/>
    <w:basedOn w:val="Standarduser"/>
    <w:next w:val="Alcm"/>
    <w:pPr>
      <w:jc w:val="center"/>
    </w:pPr>
    <w:rPr>
      <w:sz w:val="28"/>
    </w:rPr>
  </w:style>
  <w:style w:type="paragraph" w:styleId="Alcm">
    <w:name w:val="Subtitle"/>
    <w:basedOn w:val="Headinguser"/>
    <w:next w:val="Textbodyuser"/>
    <w:pPr>
      <w:jc w:val="center"/>
    </w:pPr>
    <w:rPr>
      <w:i/>
      <w:iCs/>
    </w:rPr>
  </w:style>
  <w:style w:type="paragraph" w:customStyle="1" w:styleId="Framecontentsuser">
    <w:name w:val="Frame contents (user)"/>
    <w:basedOn w:val="Textbodyuser"/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lfej">
    <w:name w:val="header"/>
    <w:basedOn w:val="Standard"/>
    <w:rPr>
      <w:rFonts w:cs="Mangal"/>
      <w:szCs w:val="21"/>
    </w:rPr>
  </w:style>
  <w:style w:type="paragraph" w:styleId="llb">
    <w:name w:val="footer"/>
    <w:basedOn w:val="Standard"/>
    <w:rPr>
      <w:rFonts w:cs="Mangal"/>
      <w:szCs w:val="21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&#233;tlapbosco25090105%20(1).odt/Normal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Napok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Napok</dc:title>
  <dc:creator>tan</dc:creator>
  <cp:lastModifiedBy>Gazda</cp:lastModifiedBy>
  <cp:revision>2</cp:revision>
  <cp:lastPrinted>2026-08-27T05:58:00Z</cp:lastPrinted>
  <dcterms:created xsi:type="dcterms:W3CDTF">2026-08-27T08:27:00Z</dcterms:created>
  <dcterms:modified xsi:type="dcterms:W3CDTF">2026-08-27T08:27:00Z</dcterms:modified>
</cp:coreProperties>
</file>